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pPr w:leftFromText="141" w:rightFromText="141" w:horzAnchor="margin" w:tblpY="61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6"/>
        <w:gridCol w:w="5340"/>
      </w:tblGrid>
      <w:tr w:rsidR="000172E5" w:rsidRPr="00637200" w14:paraId="738F18BA" w14:textId="77777777" w:rsidTr="00D06045">
        <w:tc>
          <w:tcPr>
            <w:tcW w:w="5000" w:type="pct"/>
            <w:gridSpan w:val="2"/>
            <w:shd w:val="clear" w:color="auto" w:fill="367237"/>
            <w:vAlign w:val="bottom"/>
          </w:tcPr>
          <w:p w14:paraId="4529E6FC" w14:textId="77777777" w:rsidR="000172E5" w:rsidRPr="00637200" w:rsidRDefault="001B1E7D" w:rsidP="00D06045">
            <w:pPr>
              <w:pStyle w:val="Nagwek1"/>
              <w:outlineLvl w:val="0"/>
            </w:pPr>
            <w:r>
              <w:t>Dane osobowe</w:t>
            </w:r>
          </w:p>
        </w:tc>
      </w:tr>
      <w:tr w:rsidR="000172E5" w:rsidRPr="00846B76" w14:paraId="234049EB" w14:textId="77777777" w:rsidTr="00D06045">
        <w:sdt>
          <w:sdtPr>
            <w:id w:val="1621259925"/>
            <w:placeholder>
              <w:docPart w:val="9A8C37526F744E8D84F4D156C481B9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42" w:type="pct"/>
                <w:vAlign w:val="bottom"/>
              </w:tcPr>
              <w:p w14:paraId="53B486D7" w14:textId="77777777" w:rsidR="000172E5" w:rsidRPr="00637200" w:rsidRDefault="007147D7" w:rsidP="00D06045">
                <w:pPr>
                  <w:pStyle w:val="Wcicienormalne"/>
                </w:pPr>
                <w:r w:rsidRPr="00637200">
                  <w:rPr>
                    <w:lang w:bidi="pl-PL"/>
                  </w:rPr>
                  <w:t>Imię</w:t>
                </w:r>
              </w:p>
            </w:tc>
          </w:sdtContent>
        </w:sdt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4FA5B5E7" w14:textId="77777777" w:rsidR="000172E5" w:rsidRPr="00846B76" w:rsidRDefault="000172E5" w:rsidP="00D06045"/>
        </w:tc>
      </w:tr>
      <w:tr w:rsidR="000172E5" w:rsidRPr="00846B76" w14:paraId="05EFA5FA" w14:textId="77777777" w:rsidTr="00D06045">
        <w:tc>
          <w:tcPr>
            <w:tcW w:w="2042" w:type="pct"/>
            <w:vAlign w:val="bottom"/>
          </w:tcPr>
          <w:p w14:paraId="74607E88" w14:textId="77777777" w:rsidR="000172E5" w:rsidRPr="00637200" w:rsidRDefault="00B10BDD" w:rsidP="00D06045">
            <w:pPr>
              <w:pStyle w:val="Wcicienormalne"/>
            </w:pPr>
            <w:sdt>
              <w:sdtPr>
                <w:id w:val="-1470592894"/>
                <w:placeholder>
                  <w:docPart w:val="6E7DAEE6AE5446EA9F5F40082782BAC0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Nazwisko</w:t>
                </w:r>
              </w:sdtContent>
            </w:sdt>
            <w:r w:rsidR="006865CF">
              <w:t xml:space="preserve"> </w:t>
            </w:r>
            <w:r w:rsidR="006865CF" w:rsidRPr="006865CF">
              <w:rPr>
                <w:sz w:val="20"/>
                <w:szCs w:val="20"/>
              </w:rPr>
              <w:t>(osoba</w:t>
            </w:r>
            <w:r w:rsidR="00E47687">
              <w:rPr>
                <w:sz w:val="20"/>
                <w:szCs w:val="20"/>
              </w:rPr>
              <w:t xml:space="preserve"> zgłaszająca noclegi</w:t>
            </w:r>
            <w:r w:rsidR="006865CF" w:rsidRPr="006865CF">
              <w:rPr>
                <w:sz w:val="20"/>
                <w:szCs w:val="20"/>
              </w:rP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4E31028" w14:textId="77777777" w:rsidR="000172E5" w:rsidRPr="00846B76" w:rsidRDefault="000172E5" w:rsidP="00D06045"/>
        </w:tc>
      </w:tr>
      <w:tr w:rsidR="00292898" w:rsidRPr="00846B76" w14:paraId="0028B6F9" w14:textId="77777777" w:rsidTr="00D06045">
        <w:tc>
          <w:tcPr>
            <w:tcW w:w="2042" w:type="pct"/>
            <w:vAlign w:val="bottom"/>
          </w:tcPr>
          <w:p w14:paraId="55BF1A52" w14:textId="77777777" w:rsidR="00292898" w:rsidRPr="00637200" w:rsidRDefault="00B10BDD" w:rsidP="00D06045">
            <w:pPr>
              <w:pStyle w:val="Wcicienormalne"/>
            </w:pPr>
            <w:sdt>
              <w:sdtPr>
                <w:id w:val="946660661"/>
                <w:placeholder>
                  <w:docPart w:val="FDBB8EA5DB354699A5137E13CB18224F"/>
                </w:placeholder>
                <w:temporary/>
                <w:showingPlcHdr/>
                <w15:appearance w15:val="hidden"/>
              </w:sdtPr>
              <w:sdtEndPr/>
              <w:sdtContent>
                <w:r w:rsidR="00292898" w:rsidRPr="00637200">
                  <w:rPr>
                    <w:lang w:bidi="pl-PL"/>
                  </w:rPr>
                  <w:t>Telefon komórkowy</w:t>
                </w:r>
              </w:sdtContent>
            </w:sdt>
            <w:r w:rsidR="00292898">
              <w:t xml:space="preserve"> 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61A5F7" w14:textId="77777777" w:rsidR="00292898" w:rsidRPr="00846B76" w:rsidRDefault="00292898" w:rsidP="00D06045"/>
        </w:tc>
      </w:tr>
      <w:tr w:rsidR="000172E5" w:rsidRPr="00846B76" w14:paraId="43CAB2F7" w14:textId="77777777" w:rsidTr="00D06045">
        <w:tc>
          <w:tcPr>
            <w:tcW w:w="2042" w:type="pct"/>
            <w:vAlign w:val="bottom"/>
          </w:tcPr>
          <w:p w14:paraId="35001173" w14:textId="77777777" w:rsidR="006865CF" w:rsidRPr="00637200" w:rsidRDefault="00B10BDD" w:rsidP="00D06045">
            <w:pPr>
              <w:pStyle w:val="Wcicienormalne"/>
            </w:pPr>
            <w:sdt>
              <w:sdtPr>
                <w:id w:val="1334104394"/>
                <w:placeholder>
                  <w:docPart w:val="3B8C8DA66FD24CFCB4163A14E99C26EE"/>
                </w:placeholder>
                <w:temporary/>
                <w:showingPlcHdr/>
                <w15:appearance w15:val="hidden"/>
              </w:sdtPr>
              <w:sdtEndPr/>
              <w:sdtContent>
                <w:r w:rsidR="007147D7" w:rsidRPr="00637200">
                  <w:rPr>
                    <w:lang w:bidi="pl-PL"/>
                  </w:rPr>
                  <w:t>Adres e-mail</w:t>
                </w:r>
              </w:sdtContent>
            </w:sdt>
            <w:r w:rsidR="006865CF">
              <w:t xml:space="preserve"> </w:t>
            </w:r>
            <w:r w:rsidR="006865CF" w:rsidRPr="004957C0">
              <w:t>(</w:t>
            </w:r>
            <w:r w:rsidR="006865CF" w:rsidRPr="004957C0">
              <w:rPr>
                <w:sz w:val="20"/>
                <w:szCs w:val="20"/>
              </w:rPr>
              <w:t>na ten adres zostanie wysłana wiadomość dot. zezwolenia na nocleg</w:t>
            </w:r>
            <w:r w:rsidR="006865CF" w:rsidRPr="004957C0"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AA3BF3" w14:textId="77777777" w:rsidR="000172E5" w:rsidRPr="00846B76" w:rsidRDefault="000172E5" w:rsidP="00D06045"/>
        </w:tc>
      </w:tr>
      <w:tr w:rsidR="000172E5" w:rsidRPr="00846B76" w14:paraId="130D81A6" w14:textId="77777777" w:rsidTr="00D06045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524097D4" w14:textId="77777777" w:rsidR="000172E5" w:rsidRPr="00846B76" w:rsidRDefault="000172E5" w:rsidP="00D0604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0172E5" w:rsidRPr="00846B76" w14:paraId="3C5FED74" w14:textId="77777777" w:rsidTr="00D06045">
        <w:tc>
          <w:tcPr>
            <w:tcW w:w="5000" w:type="pct"/>
            <w:gridSpan w:val="2"/>
            <w:shd w:val="clear" w:color="auto" w:fill="367237"/>
            <w:vAlign w:val="bottom"/>
          </w:tcPr>
          <w:p w14:paraId="08338AC9" w14:textId="77777777" w:rsidR="000172E5" w:rsidRPr="00846B76" w:rsidRDefault="001B1E7D" w:rsidP="00D06045">
            <w:pPr>
              <w:pStyle w:val="Nagwek1"/>
              <w:outlineLvl w:val="0"/>
            </w:pPr>
            <w:r>
              <w:t xml:space="preserve">Dane </w:t>
            </w:r>
            <w:r w:rsidR="007A5FB5">
              <w:t>nt. noclegów</w:t>
            </w:r>
          </w:p>
        </w:tc>
      </w:tr>
      <w:tr w:rsidR="000172E5" w:rsidRPr="00846B76" w14:paraId="3DB7C705" w14:textId="77777777" w:rsidTr="00D06045">
        <w:tc>
          <w:tcPr>
            <w:tcW w:w="2042" w:type="pct"/>
            <w:vAlign w:val="bottom"/>
          </w:tcPr>
          <w:p w14:paraId="472549F7" w14:textId="77777777" w:rsidR="000172E5" w:rsidRPr="00846B76" w:rsidRDefault="006865CF" w:rsidP="00D06045">
            <w:pPr>
              <w:pStyle w:val="Wcicienormalne"/>
            </w:pPr>
            <w:r>
              <w:t xml:space="preserve">Liczba noclegów </w:t>
            </w:r>
            <w:r w:rsidR="00A85EA0" w:rsidRPr="00392BFD">
              <w:rPr>
                <w:sz w:val="20"/>
                <w:szCs w:val="20"/>
              </w:rPr>
              <w:t>(</w:t>
            </w:r>
            <w:r w:rsidRPr="00392BFD">
              <w:rPr>
                <w:sz w:val="20"/>
                <w:szCs w:val="20"/>
              </w:rPr>
              <w:t>daty)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C9365DD" w14:textId="77777777" w:rsidR="000172E5" w:rsidRPr="00846B76" w:rsidRDefault="000172E5" w:rsidP="00D06045"/>
        </w:tc>
      </w:tr>
      <w:tr w:rsidR="000172E5" w:rsidRPr="00846B76" w14:paraId="6CC25DE8" w14:textId="77777777" w:rsidTr="00D06045">
        <w:tc>
          <w:tcPr>
            <w:tcW w:w="2042" w:type="pct"/>
            <w:vAlign w:val="bottom"/>
          </w:tcPr>
          <w:p w14:paraId="4E5AEED8" w14:textId="77777777" w:rsidR="000172E5" w:rsidRPr="00846B76" w:rsidRDefault="006865CF" w:rsidP="00D06045">
            <w:pPr>
              <w:pStyle w:val="Wcicienormalne"/>
            </w:pPr>
            <w:r>
              <w:t>Liczba osób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89C11E" w14:textId="77777777" w:rsidR="000172E5" w:rsidRPr="00846B76" w:rsidRDefault="000172E5" w:rsidP="00D06045"/>
        </w:tc>
      </w:tr>
      <w:tr w:rsidR="00292898" w:rsidRPr="00846B76" w14:paraId="2FF08FE3" w14:textId="77777777" w:rsidTr="00D06045">
        <w:trPr>
          <w:trHeight w:val="1531"/>
        </w:trPr>
        <w:tc>
          <w:tcPr>
            <w:tcW w:w="2042" w:type="pct"/>
            <w:vAlign w:val="bottom"/>
          </w:tcPr>
          <w:p w14:paraId="77998E74" w14:textId="036E270B" w:rsidR="00292898" w:rsidRPr="00846B76" w:rsidRDefault="00292898" w:rsidP="00D06045">
            <w:pPr>
              <w:pStyle w:val="Wcicienormalne"/>
            </w:pPr>
            <w:r>
              <w:t>Planowane miejsce biwakowania (</w:t>
            </w:r>
            <w:r w:rsidR="003C3EF4" w:rsidRPr="00392BFD">
              <w:rPr>
                <w:sz w:val="20"/>
                <w:szCs w:val="20"/>
              </w:rPr>
              <w:t>lokalizacja</w:t>
            </w:r>
            <w:r w:rsidR="00392BFD">
              <w:rPr>
                <w:sz w:val="20"/>
                <w:szCs w:val="20"/>
              </w:rPr>
              <w:t xml:space="preserve"> np. adres leśny lub współrzędne geograficzne</w:t>
            </w:r>
            <w:r>
              <w:t>)</w:t>
            </w:r>
          </w:p>
        </w:tc>
        <w:tc>
          <w:tcPr>
            <w:tcW w:w="2958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FAFE09" w14:textId="77777777" w:rsidR="00292898" w:rsidRPr="00846B76" w:rsidRDefault="00292898" w:rsidP="00D06045"/>
        </w:tc>
      </w:tr>
      <w:tr w:rsidR="000172E5" w:rsidRPr="00846B76" w14:paraId="3130B6CA" w14:textId="77777777" w:rsidTr="00D06045">
        <w:tc>
          <w:tcPr>
            <w:tcW w:w="2042" w:type="pct"/>
            <w:vAlign w:val="bottom"/>
          </w:tcPr>
          <w:p w14:paraId="3ACCD187" w14:textId="77777777" w:rsidR="000172E5" w:rsidRPr="00846B76" w:rsidRDefault="000172E5" w:rsidP="00D06045">
            <w:pPr>
              <w:pStyle w:val="Wcicienormalne"/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5E8F0E9E" w14:textId="77777777" w:rsidR="000172E5" w:rsidRPr="00846B76" w:rsidRDefault="000172E5" w:rsidP="00D06045"/>
        </w:tc>
      </w:tr>
      <w:tr w:rsidR="000172E5" w:rsidRPr="00846B76" w14:paraId="20E5CAF0" w14:textId="77777777" w:rsidTr="00D06045">
        <w:tc>
          <w:tcPr>
            <w:tcW w:w="2042" w:type="pct"/>
            <w:vAlign w:val="bottom"/>
          </w:tcPr>
          <w:p w14:paraId="34E132BC" w14:textId="77777777" w:rsidR="000172E5" w:rsidRPr="00846B76" w:rsidRDefault="000172E5" w:rsidP="00D06045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2958" w:type="pct"/>
            <w:vAlign w:val="bottom"/>
          </w:tcPr>
          <w:p w14:paraId="3E64177C" w14:textId="77777777" w:rsidR="000172E5" w:rsidRPr="00846B76" w:rsidRDefault="000172E5" w:rsidP="00D06045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71B2C" w:rsidRPr="00846B76" w14:paraId="3348F9F0" w14:textId="77777777" w:rsidTr="00D06045">
        <w:tc>
          <w:tcPr>
            <w:tcW w:w="2042" w:type="pct"/>
            <w:vAlign w:val="bottom"/>
          </w:tcPr>
          <w:p w14:paraId="1E6A7FB7" w14:textId="58841848" w:rsidR="00F71B2C" w:rsidRPr="004957C0" w:rsidRDefault="00F71B2C" w:rsidP="00D06045">
            <w:pPr>
              <w:rPr>
                <w:rFonts w:cs="Times New Roman"/>
                <w:color w:val="000000" w:themeColor="text1"/>
              </w:rPr>
            </w:pPr>
            <w:r w:rsidRPr="004957C0">
              <w:rPr>
                <w:rFonts w:cs="Times New Roman"/>
                <w:color w:val="000000" w:themeColor="text1"/>
              </w:rPr>
              <w:t xml:space="preserve">Zgoda na </w:t>
            </w:r>
            <w:r>
              <w:rPr>
                <w:rFonts w:cs="Times New Roman"/>
                <w:color w:val="000000" w:themeColor="text1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</w:rPr>
              <w:t>gromadzenie danych osobowych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(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nadleśnictwo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umieszcza klauzulę RODO</w:t>
            </w:r>
            <w:r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6B25A8E" w14:textId="7123ECE3" w:rsidR="00F71B2C" w:rsidRPr="004957C0" w:rsidRDefault="00F71B2C" w:rsidP="00D0604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57C0">
              <w:rPr>
                <w:rFonts w:cs="Times New Roman"/>
                <w:color w:val="000000" w:themeColor="text1"/>
                <w:sz w:val="24"/>
                <w:szCs w:val="24"/>
              </w:rPr>
              <w:t>Wyrażam zgodę na</w:t>
            </w:r>
            <w:r w:rsidR="00392BFD">
              <w:rPr>
                <w:rFonts w:cs="Times New Roman"/>
                <w:color w:val="000000" w:themeColor="text1"/>
                <w:sz w:val="24"/>
                <w:szCs w:val="24"/>
              </w:rPr>
              <w:t xml:space="preserve"> przetwarzanie moich danych osobowych w związku z </w:t>
            </w:r>
            <w:r w:rsidR="00F61265">
              <w:rPr>
                <w:rFonts w:cs="Times New Roman"/>
                <w:color w:val="000000" w:themeColor="text1"/>
                <w:sz w:val="24"/>
                <w:szCs w:val="24"/>
              </w:rPr>
              <w:t>udostępnianiem lasu dla turystyki.</w:t>
            </w:r>
            <w:r w:rsidR="006F60B4">
              <w:rPr>
                <w:rFonts w:cs="Times New Roman"/>
                <w:color w:val="000000" w:themeColor="text1"/>
                <w:sz w:val="24"/>
                <w:szCs w:val="24"/>
              </w:rPr>
              <w:t xml:space="preserve"> (art. 6 ust. 1 lit. b-c RODO)</w:t>
            </w:r>
          </w:p>
        </w:tc>
      </w:tr>
      <w:tr w:rsidR="00F71B2C" w:rsidRPr="00846B76" w14:paraId="1814EA32" w14:textId="77777777" w:rsidTr="00D06045">
        <w:tc>
          <w:tcPr>
            <w:tcW w:w="2042" w:type="pct"/>
            <w:vAlign w:val="bottom"/>
          </w:tcPr>
          <w:p w14:paraId="281CF6D8" w14:textId="228E2D25" w:rsidR="00F71B2C" w:rsidRPr="00F71B2C" w:rsidRDefault="00F71B2C" w:rsidP="00D06045">
            <w:pPr>
              <w:rPr>
                <w:rFonts w:cs="Times New Roman"/>
                <w:color w:val="0D0D0D" w:themeColor="text1" w:themeTint="F2"/>
              </w:rPr>
            </w:pPr>
          </w:p>
        </w:tc>
        <w:tc>
          <w:tcPr>
            <w:tcW w:w="2958" w:type="pct"/>
            <w:tcBorders>
              <w:bottom w:val="single" w:sz="4" w:space="0" w:color="auto"/>
            </w:tcBorders>
            <w:vAlign w:val="bottom"/>
          </w:tcPr>
          <w:p w14:paraId="7A36818D" w14:textId="244A78BB" w:rsidR="00F71B2C" w:rsidRPr="004957C0" w:rsidRDefault="00B10BDD" w:rsidP="00D06045">
            <w:pPr>
              <w:rPr>
                <w:rFonts w:cs="Times New Roman"/>
                <w:color w:val="000000" w:themeColor="text1"/>
                <w:sz w:val="24"/>
                <w:szCs w:val="24"/>
              </w:rPr>
            </w:pPr>
            <w:sdt>
              <w:sdtPr>
                <w:id w:val="1324932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E408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2E408C">
              <w:t xml:space="preserve"> </w:t>
            </w:r>
            <w:r w:rsidR="00D41D3C">
              <w:t>Z</w:t>
            </w:r>
            <w:r w:rsidR="00F71B2C">
              <w:t>apoznałem się regulaminem obowiązującym na obszarze objętym programem „Zanocuj w lesie”</w:t>
            </w:r>
          </w:p>
        </w:tc>
      </w:tr>
    </w:tbl>
    <w:p w14:paraId="42D43D30" w14:textId="5617CC14" w:rsidR="000172E5" w:rsidRPr="0006568A" w:rsidRDefault="000172E5" w:rsidP="00637200"/>
    <w:sectPr w:rsidR="000172E5" w:rsidRPr="0006568A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B511BD" w14:textId="77777777" w:rsidR="00B10BDD" w:rsidRDefault="00B10BDD" w:rsidP="000172E5">
      <w:pPr>
        <w:spacing w:after="0" w:line="240" w:lineRule="auto"/>
      </w:pPr>
      <w:r>
        <w:separator/>
      </w:r>
    </w:p>
  </w:endnote>
  <w:endnote w:type="continuationSeparator" w:id="0">
    <w:p w14:paraId="083F5C9B" w14:textId="77777777" w:rsidR="00B10BDD" w:rsidRDefault="00B10BD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7E150BF-9553-495D-8F5F-240FAEFDDE19}"/>
    <w:embedBold r:id="rId2" w:fontKey="{602CCB89-CCE0-4A1E-B0A2-F7E1203F8E4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168D46B9-203B-4DB1-9644-CFAB407B0A2C}"/>
    <w:embedBold r:id="rId4" w:fontKey="{24F2752C-1936-4896-BC39-53E361B6582F}"/>
    <w:embedItalic r:id="rId5" w:fontKey="{2E270941-968A-4B0F-89FE-2052DABEF446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6" w:fontKey="{D9B0DC55-E4F7-46DC-B8A9-9DDF192E7395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7" w:fontKey="{7A6D1535-9A75-49E5-BBD7-74C3B0786FF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8" w:subsetted="1" w:fontKey="{09AB84B1-A2B7-4E2B-A5B5-CF7DE96FAB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311D4F" w14:paraId="2F79D14E" w14:textId="77777777" w:rsidTr="00637200">
      <w:tc>
        <w:tcPr>
          <w:tcW w:w="4675" w:type="dxa"/>
          <w:vAlign w:val="center"/>
        </w:tcPr>
        <w:p w14:paraId="7C0A99B0" w14:textId="77777777" w:rsidR="00311D4F" w:rsidRPr="00311D4F" w:rsidRDefault="00311D4F" w:rsidP="00637200">
          <w:pPr>
            <w:pStyle w:val="Stopka"/>
          </w:pPr>
        </w:p>
      </w:tc>
      <w:tc>
        <w:tcPr>
          <w:tcW w:w="4675" w:type="dxa"/>
          <w:vAlign w:val="center"/>
        </w:tcPr>
        <w:p w14:paraId="3DB6F8F6" w14:textId="77777777" w:rsidR="00311D4F" w:rsidRPr="00311D4F" w:rsidRDefault="00311D4F" w:rsidP="00637200">
          <w:pPr>
            <w:pStyle w:val="Stopka"/>
            <w:jc w:val="right"/>
          </w:pPr>
        </w:p>
      </w:tc>
    </w:tr>
  </w:tbl>
  <w:p w14:paraId="6F5F724D" w14:textId="77777777" w:rsidR="006145D8" w:rsidRDefault="006145D8" w:rsidP="0063720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B17ABE" w14:textId="77777777" w:rsidR="00B10BDD" w:rsidRDefault="00B10BDD" w:rsidP="000172E5">
      <w:pPr>
        <w:spacing w:after="0" w:line="240" w:lineRule="auto"/>
      </w:pPr>
      <w:r>
        <w:separator/>
      </w:r>
    </w:p>
  </w:footnote>
  <w:footnote w:type="continuationSeparator" w:id="0">
    <w:p w14:paraId="19A73758" w14:textId="77777777" w:rsidR="00B10BDD" w:rsidRDefault="00B10BD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33CC65" w14:textId="77777777" w:rsidR="00DE1E88" w:rsidRDefault="00DE1E88" w:rsidP="00DE1E88">
    <w:pPr>
      <w:pStyle w:val="Nagwek"/>
      <w:jc w:val="center"/>
      <w:rPr>
        <w:color w:val="333333" w:themeColor="accent6" w:themeShade="80"/>
        <w:sz w:val="30"/>
        <w:szCs w:val="30"/>
      </w:rPr>
    </w:pPr>
    <w:r>
      <w:rPr>
        <w:color w:val="333333" w:themeColor="accent6" w:themeShade="80"/>
        <w:sz w:val="30"/>
        <w:szCs w:val="30"/>
      </w:rPr>
      <w:t>Z</w:t>
    </w:r>
    <w:r w:rsidRPr="00F71B2C">
      <w:rPr>
        <w:color w:val="333333" w:themeColor="accent6" w:themeShade="80"/>
        <w:sz w:val="30"/>
        <w:szCs w:val="30"/>
      </w:rPr>
      <w:t xml:space="preserve">głoszenia noclegu w ramach Programu „Zanocuj w lesie” </w:t>
    </w:r>
    <w:r>
      <w:rPr>
        <w:color w:val="333333" w:themeColor="accent6" w:themeShade="80"/>
        <w:sz w:val="30"/>
        <w:szCs w:val="30"/>
      </w:rPr>
      <w:t xml:space="preserve"> </w:t>
    </w:r>
  </w:p>
  <w:p w14:paraId="47B28FED" w14:textId="135BB94F" w:rsidR="000172E5" w:rsidRPr="00311D4F" w:rsidRDefault="00DE1E88" w:rsidP="00DE1E88">
    <w:pPr>
      <w:pStyle w:val="Bezodstpw"/>
      <w:jc w:val="center"/>
    </w:pPr>
    <w:r>
      <w:rPr>
        <w:color w:val="333333" w:themeColor="accent6" w:themeShade="80"/>
        <w:sz w:val="30"/>
        <w:szCs w:val="30"/>
      </w:rPr>
      <w:t xml:space="preserve">Nadleśnictwo </w:t>
    </w:r>
    <w:r w:rsidR="001F12C0">
      <w:rPr>
        <w:color w:val="333333" w:themeColor="accent6" w:themeShade="80"/>
        <w:sz w:val="30"/>
        <w:szCs w:val="30"/>
      </w:rPr>
      <w:t>Świdnica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Rozdział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Załącznik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apunktowan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apunktowana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anumerowana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anumerowana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owan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Rozdział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Rozdział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84811729">
    <w:abstractNumId w:val="11"/>
  </w:num>
  <w:num w:numId="2" w16cid:durableId="1093090524">
    <w:abstractNumId w:val="7"/>
  </w:num>
  <w:num w:numId="3" w16cid:durableId="388579000">
    <w:abstractNumId w:val="15"/>
  </w:num>
  <w:num w:numId="4" w16cid:durableId="2065060631">
    <w:abstractNumId w:val="12"/>
  </w:num>
  <w:num w:numId="5" w16cid:durableId="2114325979">
    <w:abstractNumId w:val="13"/>
  </w:num>
  <w:num w:numId="6" w16cid:durableId="642732028">
    <w:abstractNumId w:val="19"/>
  </w:num>
  <w:num w:numId="7" w16cid:durableId="598834932">
    <w:abstractNumId w:val="6"/>
  </w:num>
  <w:num w:numId="8" w16cid:durableId="672072058">
    <w:abstractNumId w:val="10"/>
  </w:num>
  <w:num w:numId="9" w16cid:durableId="353460877">
    <w:abstractNumId w:val="17"/>
  </w:num>
  <w:num w:numId="10" w16cid:durableId="1741052821">
    <w:abstractNumId w:val="1"/>
  </w:num>
  <w:num w:numId="11" w16cid:durableId="129789051">
    <w:abstractNumId w:val="5"/>
  </w:num>
  <w:num w:numId="12" w16cid:durableId="1325818565">
    <w:abstractNumId w:val="0"/>
  </w:num>
  <w:num w:numId="13" w16cid:durableId="413209818">
    <w:abstractNumId w:val="2"/>
  </w:num>
  <w:num w:numId="14" w16cid:durableId="2027170541">
    <w:abstractNumId w:val="9"/>
  </w:num>
  <w:num w:numId="15" w16cid:durableId="983240711">
    <w:abstractNumId w:val="8"/>
  </w:num>
  <w:num w:numId="16" w16cid:durableId="1565137611">
    <w:abstractNumId w:val="16"/>
  </w:num>
  <w:num w:numId="17" w16cid:durableId="428283405">
    <w:abstractNumId w:val="3"/>
  </w:num>
  <w:num w:numId="18" w16cid:durableId="1522821576">
    <w:abstractNumId w:val="21"/>
  </w:num>
  <w:num w:numId="19" w16cid:durableId="788281021">
    <w:abstractNumId w:val="18"/>
  </w:num>
  <w:num w:numId="20" w16cid:durableId="955330545">
    <w:abstractNumId w:val="14"/>
  </w:num>
  <w:num w:numId="21" w16cid:durableId="682826372">
    <w:abstractNumId w:val="20"/>
  </w:num>
  <w:num w:numId="22" w16cid:durableId="485978820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1E7D"/>
    <w:rsid w:val="000172E5"/>
    <w:rsid w:val="00052382"/>
    <w:rsid w:val="0006568A"/>
    <w:rsid w:val="00076F0F"/>
    <w:rsid w:val="00084253"/>
    <w:rsid w:val="000B2CBC"/>
    <w:rsid w:val="000D1F49"/>
    <w:rsid w:val="001727CA"/>
    <w:rsid w:val="001800AB"/>
    <w:rsid w:val="001B1E7D"/>
    <w:rsid w:val="001F12C0"/>
    <w:rsid w:val="002875D9"/>
    <w:rsid w:val="00292898"/>
    <w:rsid w:val="002C56E6"/>
    <w:rsid w:val="002E408C"/>
    <w:rsid w:val="00311D4F"/>
    <w:rsid w:val="0034390E"/>
    <w:rsid w:val="00344849"/>
    <w:rsid w:val="00361E11"/>
    <w:rsid w:val="003769BA"/>
    <w:rsid w:val="00392BFD"/>
    <w:rsid w:val="003C3EF4"/>
    <w:rsid w:val="003E6FB2"/>
    <w:rsid w:val="003F0847"/>
    <w:rsid w:val="0040090B"/>
    <w:rsid w:val="00423BF2"/>
    <w:rsid w:val="00454F2C"/>
    <w:rsid w:val="0046302A"/>
    <w:rsid w:val="00487D2D"/>
    <w:rsid w:val="00493176"/>
    <w:rsid w:val="004957C0"/>
    <w:rsid w:val="004A033B"/>
    <w:rsid w:val="004D5D62"/>
    <w:rsid w:val="00502E9C"/>
    <w:rsid w:val="005112D0"/>
    <w:rsid w:val="00561D42"/>
    <w:rsid w:val="00577E06"/>
    <w:rsid w:val="00583334"/>
    <w:rsid w:val="005A3BF7"/>
    <w:rsid w:val="005F2035"/>
    <w:rsid w:val="005F7990"/>
    <w:rsid w:val="006145D8"/>
    <w:rsid w:val="006260C6"/>
    <w:rsid w:val="00637200"/>
    <w:rsid w:val="0063739C"/>
    <w:rsid w:val="006865CF"/>
    <w:rsid w:val="006F60B4"/>
    <w:rsid w:val="007147D7"/>
    <w:rsid w:val="00770F25"/>
    <w:rsid w:val="007A35A8"/>
    <w:rsid w:val="007A5FB5"/>
    <w:rsid w:val="007B0A85"/>
    <w:rsid w:val="007C6A52"/>
    <w:rsid w:val="0082043E"/>
    <w:rsid w:val="00846B76"/>
    <w:rsid w:val="0086797B"/>
    <w:rsid w:val="008D50F5"/>
    <w:rsid w:val="008E203A"/>
    <w:rsid w:val="008E3141"/>
    <w:rsid w:val="0091229C"/>
    <w:rsid w:val="00940E73"/>
    <w:rsid w:val="009512C6"/>
    <w:rsid w:val="0098597D"/>
    <w:rsid w:val="009D1026"/>
    <w:rsid w:val="009F619A"/>
    <w:rsid w:val="009F6DDE"/>
    <w:rsid w:val="00A370A8"/>
    <w:rsid w:val="00A85EA0"/>
    <w:rsid w:val="00A95E69"/>
    <w:rsid w:val="00AC4A73"/>
    <w:rsid w:val="00B10BDD"/>
    <w:rsid w:val="00B337A2"/>
    <w:rsid w:val="00B8280C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045"/>
    <w:rsid w:val="00D16163"/>
    <w:rsid w:val="00D241A1"/>
    <w:rsid w:val="00D41D3C"/>
    <w:rsid w:val="00D57211"/>
    <w:rsid w:val="00D67636"/>
    <w:rsid w:val="00DB3FAD"/>
    <w:rsid w:val="00DC71EC"/>
    <w:rsid w:val="00DE1E88"/>
    <w:rsid w:val="00E47687"/>
    <w:rsid w:val="00E61C09"/>
    <w:rsid w:val="00EB3B58"/>
    <w:rsid w:val="00EC7359"/>
    <w:rsid w:val="00EE3054"/>
    <w:rsid w:val="00F00606"/>
    <w:rsid w:val="00F01256"/>
    <w:rsid w:val="00F61265"/>
    <w:rsid w:val="00F71B2C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B748F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pl-PL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uiPriority w:val="1"/>
    <w:qFormat/>
    <w:rsid w:val="00311D4F"/>
    <w:pPr>
      <w:spacing w:before="200"/>
    </w:pPr>
  </w:style>
  <w:style w:type="paragraph" w:styleId="Nagwek1">
    <w:name w:val="heading 1"/>
    <w:basedOn w:val="Normalny"/>
    <w:link w:val="Nagwek1Znak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Nagwek2">
    <w:name w:val="heading 2"/>
    <w:basedOn w:val="Normalny"/>
    <w:link w:val="Nagwek2Znak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Nagwek3">
    <w:name w:val="heading 3"/>
    <w:basedOn w:val="Normalny"/>
    <w:next w:val="Normalny"/>
    <w:link w:val="Nagwek3Znak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Nagwek4">
    <w:name w:val="heading 4"/>
    <w:basedOn w:val="Normalny"/>
    <w:link w:val="Nagwek4Znak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Nagwek5">
    <w:name w:val="heading 5"/>
    <w:basedOn w:val="Nagwek2"/>
    <w:link w:val="Nagwek5Znak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Nagwek6">
    <w:name w:val="heading 6"/>
    <w:basedOn w:val="Normalny"/>
    <w:next w:val="Normalny"/>
    <w:link w:val="Nagwek6Znak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6145D8"/>
    <w:rPr>
      <w:rFonts w:asciiTheme="majorHAnsi" w:hAnsiTheme="majorHAnsi"/>
      <w:b/>
    </w:rPr>
  </w:style>
  <w:style w:type="character" w:customStyle="1" w:styleId="Hasztag1">
    <w:name w:val="Hasztag1"/>
    <w:basedOn w:val="Domylnaczcionkaakapitu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owana1">
    <w:name w:val="Lista numerowana1"/>
    <w:basedOn w:val="Normalny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omylne">
    <w:name w:val="Domyślne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Nagwek2Znak">
    <w:name w:val="Nagłówek 2 Znak"/>
    <w:basedOn w:val="Domylnaczcionkaakapitu"/>
    <w:link w:val="Nagwek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Wcicienormalne">
    <w:name w:val="Normal Indent"/>
    <w:basedOn w:val="Normalny"/>
    <w:uiPriority w:val="99"/>
    <w:qFormat/>
    <w:rsid w:val="00311D4F"/>
    <w:pPr>
      <w:spacing w:after="0"/>
      <w:ind w:left="720"/>
    </w:pPr>
  </w:style>
  <w:style w:type="character" w:customStyle="1" w:styleId="Nagwek3Znak">
    <w:name w:val="Nagłówek 3 Znak"/>
    <w:basedOn w:val="Domylnaczcionkaakapitu"/>
    <w:link w:val="Nagwek3"/>
    <w:uiPriority w:val="1"/>
    <w:semiHidden/>
    <w:rsid w:val="006145D8"/>
    <w:rPr>
      <w:b/>
      <w:bCs/>
      <w:color w:val="694A77"/>
      <w:szCs w:val="27"/>
    </w:rPr>
  </w:style>
  <w:style w:type="paragraph" w:styleId="Spistreci1">
    <w:name w:val="toc 1"/>
    <w:basedOn w:val="Normalny"/>
    <w:next w:val="Normalny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145D8"/>
    <w:rPr>
      <w:sz w:val="18"/>
      <w:szCs w:val="20"/>
    </w:rPr>
  </w:style>
  <w:style w:type="paragraph" w:styleId="Listapunktowana">
    <w:name w:val="List Bullet"/>
    <w:basedOn w:val="Normalny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komentarza">
    <w:name w:val="annotation text"/>
    <w:basedOn w:val="Normalny"/>
    <w:link w:val="TekstkomentarzaZnak"/>
    <w:uiPriority w:val="99"/>
    <w:semiHidden/>
    <w:rsid w:val="000D1F49"/>
    <w:rPr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D4532"/>
    <w:rPr>
      <w:szCs w:val="24"/>
    </w:rPr>
  </w:style>
  <w:style w:type="paragraph" w:styleId="Nagwek">
    <w:name w:val="header"/>
    <w:basedOn w:val="Normalny"/>
    <w:link w:val="NagwekZnak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Stopka">
    <w:name w:val="footer"/>
    <w:basedOn w:val="Normalny"/>
    <w:link w:val="StopkaZnak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637200"/>
    <w:rPr>
      <w:sz w:val="18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0D1F4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rsid w:val="000D1F49"/>
    <w:rPr>
      <w:sz w:val="18"/>
      <w:szCs w:val="18"/>
    </w:rPr>
  </w:style>
  <w:style w:type="paragraph" w:styleId="Listanumerowana">
    <w:name w:val="List Number"/>
    <w:basedOn w:val="Normalny"/>
    <w:uiPriority w:val="99"/>
    <w:semiHidden/>
    <w:rsid w:val="000D1F49"/>
    <w:pPr>
      <w:numPr>
        <w:numId w:val="5"/>
      </w:numPr>
      <w:spacing w:before="120"/>
    </w:pPr>
  </w:style>
  <w:style w:type="character" w:styleId="Hipercze">
    <w:name w:val="Hyperlink"/>
    <w:basedOn w:val="Domylnaczcionkaakapitu"/>
    <w:uiPriority w:val="99"/>
    <w:semiHidden/>
    <w:rsid w:val="000D1F49"/>
    <w:rPr>
      <w:color w:val="BF678E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1F4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Bezodstpw">
    <w:name w:val="No Spacing"/>
    <w:basedOn w:val="Normalny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ytu">
    <w:name w:val="Title"/>
    <w:basedOn w:val="Normalny"/>
    <w:next w:val="Normalny"/>
    <w:link w:val="TytuZnak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apunktowana2">
    <w:name w:val="List Bullet 2"/>
    <w:basedOn w:val="Normalny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Rysunektabeli">
    <w:name w:val="Rysunek tabeli"/>
    <w:basedOn w:val="Standardowy"/>
    <w:uiPriority w:val="99"/>
    <w:rsid w:val="000D1F49"/>
    <w:tblPr/>
    <w:trPr>
      <w:cantSplit/>
    </w:t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6145D8"/>
    <w:rPr>
      <w:b/>
      <w:sz w:val="25"/>
      <w:szCs w:val="25"/>
    </w:rPr>
  </w:style>
  <w:style w:type="character" w:customStyle="1" w:styleId="Nagwek5Znak">
    <w:name w:val="Nagłówek 5 Znak"/>
    <w:basedOn w:val="Nagwek2Znak"/>
    <w:link w:val="Nagwek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pistreci2">
    <w:name w:val="toc 2"/>
    <w:basedOn w:val="Normalny"/>
    <w:next w:val="Normalny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Spisilustracji">
    <w:name w:val="table of figures"/>
    <w:basedOn w:val="Normalny"/>
    <w:next w:val="Normalny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anumerowana2">
    <w:name w:val="List Number 2"/>
    <w:basedOn w:val="Normalny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UyteHipercze">
    <w:name w:val="FollowedHyperlink"/>
    <w:basedOn w:val="Domylnaczcionkaakapitu"/>
    <w:uiPriority w:val="99"/>
    <w:semiHidden/>
    <w:rsid w:val="000D1F49"/>
    <w:rPr>
      <w:color w:val="731F1C" w:themeColor="followedHyperlink"/>
      <w:u w:val="single"/>
    </w:rPr>
  </w:style>
  <w:style w:type="paragraph" w:styleId="NormalnyWeb">
    <w:name w:val="Normal (Web)"/>
    <w:basedOn w:val="Normalny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ytuksiki">
    <w:name w:val="Book Title"/>
    <w:basedOn w:val="Domylnaczcionkaakapitu"/>
    <w:uiPriority w:val="33"/>
    <w:semiHidden/>
    <w:rsid w:val="000D1F49"/>
    <w:rPr>
      <w:b/>
      <w:bCs/>
      <w:i/>
      <w:iCs/>
      <w:spacing w:val="5"/>
    </w:rPr>
  </w:style>
  <w:style w:type="paragraph" w:styleId="Nagwekspisutreci">
    <w:name w:val="TOC Heading"/>
    <w:basedOn w:val="Normalny"/>
    <w:next w:val="Normalny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kstmakra">
    <w:name w:val="macro"/>
    <w:link w:val="TekstmakraZnak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6145D8"/>
    <w:rPr>
      <w:rFonts w:ascii="Consolas" w:hAnsi="Consolas"/>
      <w:sz w:val="20"/>
      <w:szCs w:val="20"/>
    </w:rPr>
  </w:style>
  <w:style w:type="table" w:styleId="Tabela-Siatka">
    <w:name w:val="Table Grid"/>
    <w:basedOn w:val="Standardowy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6145D8"/>
    <w:rPr>
      <w:color w:val="80808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.rothert\AppData\Roaming\Microsoft\Szablony\Formularz%20cz&#322;onkowski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A8C37526F744E8D84F4D156C481B9DD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F636F19-D280-43F5-9A19-8762634FD265}"/>
      </w:docPartPr>
      <w:docPartBody>
        <w:p w:rsidR="007F34AE" w:rsidRDefault="00756A93">
          <w:pPr>
            <w:pStyle w:val="9A8C37526F744E8D84F4D156C481B9DD"/>
          </w:pPr>
          <w:r w:rsidRPr="00637200">
            <w:rPr>
              <w:lang w:bidi="pl-PL"/>
            </w:rPr>
            <w:t>Imię</w:t>
          </w:r>
        </w:p>
      </w:docPartBody>
    </w:docPart>
    <w:docPart>
      <w:docPartPr>
        <w:name w:val="6E7DAEE6AE5446EA9F5F40082782BAC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DFEAE890-5041-4778-A7D0-226ADD92D8E2}"/>
      </w:docPartPr>
      <w:docPartBody>
        <w:p w:rsidR="007F34AE" w:rsidRDefault="00756A93">
          <w:pPr>
            <w:pStyle w:val="6E7DAEE6AE5446EA9F5F40082782BAC0"/>
          </w:pPr>
          <w:r w:rsidRPr="00637200">
            <w:rPr>
              <w:lang w:bidi="pl-PL"/>
            </w:rPr>
            <w:t>Nazwisko</w:t>
          </w:r>
        </w:p>
      </w:docPartBody>
    </w:docPart>
    <w:docPart>
      <w:docPartPr>
        <w:name w:val="3B8C8DA66FD24CFCB4163A14E99C26E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9C97FB4-C74A-4AB6-A0AC-122B622D1A20}"/>
      </w:docPartPr>
      <w:docPartBody>
        <w:p w:rsidR="007F34AE" w:rsidRDefault="00756A93">
          <w:pPr>
            <w:pStyle w:val="3B8C8DA66FD24CFCB4163A14E99C26EE"/>
          </w:pPr>
          <w:r w:rsidRPr="00637200">
            <w:rPr>
              <w:lang w:bidi="pl-PL"/>
            </w:rPr>
            <w:t>Adres e-mail</w:t>
          </w:r>
        </w:p>
      </w:docPartBody>
    </w:docPart>
    <w:docPart>
      <w:docPartPr>
        <w:name w:val="FDBB8EA5DB354699A5137E13CB18224F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01E2BF9-730A-47A2-9033-324272A71432}"/>
      </w:docPartPr>
      <w:docPartBody>
        <w:p w:rsidR="009903F3" w:rsidRDefault="007F34AE" w:rsidP="007F34AE">
          <w:pPr>
            <w:pStyle w:val="FDBB8EA5DB354699A5137E13CB18224F"/>
          </w:pPr>
          <w:r w:rsidRPr="00637200">
            <w:rPr>
              <w:lang w:bidi="pl-PL"/>
            </w:rPr>
            <w:t>Telefon komórkowy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A93"/>
    <w:rsid w:val="002F4C8F"/>
    <w:rsid w:val="00413332"/>
    <w:rsid w:val="0043313D"/>
    <w:rsid w:val="00645D6A"/>
    <w:rsid w:val="006D7532"/>
    <w:rsid w:val="00756A93"/>
    <w:rsid w:val="00782D0D"/>
    <w:rsid w:val="007F34AE"/>
    <w:rsid w:val="009903F3"/>
    <w:rsid w:val="00CA7B8E"/>
    <w:rsid w:val="00D031C0"/>
    <w:rsid w:val="00E75AAD"/>
    <w:rsid w:val="00E94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sz w:val="28"/>
      <w:szCs w:val="28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Pr>
      <w:rFonts w:asciiTheme="majorHAnsi" w:eastAsiaTheme="minorHAnsi" w:hAnsiTheme="majorHAnsi"/>
      <w:b/>
      <w:sz w:val="28"/>
      <w:szCs w:val="28"/>
      <w:lang w:eastAsia="en-US"/>
    </w:rPr>
  </w:style>
  <w:style w:type="paragraph" w:customStyle="1" w:styleId="9A8C37526F744E8D84F4D156C481B9DD">
    <w:name w:val="9A8C37526F744E8D84F4D156C481B9DD"/>
  </w:style>
  <w:style w:type="paragraph" w:customStyle="1" w:styleId="6E7DAEE6AE5446EA9F5F40082782BAC0">
    <w:name w:val="6E7DAEE6AE5446EA9F5F40082782BAC0"/>
  </w:style>
  <w:style w:type="paragraph" w:customStyle="1" w:styleId="3B8C8DA66FD24CFCB4163A14E99C26EE">
    <w:name w:val="3B8C8DA66FD24CFCB4163A14E99C26EE"/>
  </w:style>
  <w:style w:type="paragraph" w:customStyle="1" w:styleId="FDBB8EA5DB354699A5137E13CB18224F">
    <w:name w:val="FDBB8EA5DB354699A5137E13CB18224F"/>
    <w:rsid w:val="007F3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Completed</Status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B119978-58B5-455E-9583-21DE49EE52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Formularz członkowski</Template>
  <TotalTime>0</TotalTime>
  <Pages>1</Pages>
  <Words>90</Words>
  <Characters>546</Characters>
  <Application>Microsoft Office Word</Application>
  <DocSecurity>0</DocSecurity>
  <Lines>4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Zgłoszenie noclegu w ramach Programu „Zanocuj w lesie”</vt:lpstr>
      <vt:lpstr/>
    </vt:vector>
  </TitlesOfParts>
  <Company/>
  <LinksUpToDate>false</LinksUpToDate>
  <CharactersWithSpaces>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Zgłoszenie noclegu w ramach Programu „Zanocuj w lesie”</dc:title>
  <dc:subject/>
  <dc:creator/>
  <cp:keywords/>
  <dc:description/>
  <cp:lastModifiedBy/>
  <cp:revision>1</cp:revision>
  <dcterms:created xsi:type="dcterms:W3CDTF">2021-05-04T06:19:00Z</dcterms:created>
  <dcterms:modified xsi:type="dcterms:W3CDTF">2022-06-24T06:52:00Z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